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46"/>
        <w:gridCol w:w="6952"/>
        <w:gridCol w:w="817"/>
      </w:tblGrid>
      <w:tr w:rsidR="0005660E" w:rsidRPr="0005660E" w:rsidTr="0017248C">
        <w:trPr>
          <w:trHeight w:val="1276"/>
        </w:trPr>
        <w:tc>
          <w:tcPr>
            <w:tcW w:w="704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 w:rsidRPr="0005660E"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00050" cy="781050"/>
                  <wp:effectExtent l="0" t="0" r="0" b="0"/>
                  <wp:docPr id="1" name="図 2" descr="r3b-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" descr="r3b-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5660E" w:rsidRPr="009C09CD" w:rsidRDefault="009C09CD" w:rsidP="00BD7620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SIXTEENTH  REGIONAL  CONFERENCE</w:t>
            </w:r>
          </w:p>
        </w:tc>
        <w:tc>
          <w:tcPr>
            <w:tcW w:w="818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 w:hint="eastAsia"/>
                <w:noProof/>
                <w:lang w:eastAsia="ja-JP"/>
              </w:rPr>
              <w:drawing>
                <wp:inline distT="0" distB="0" distL="0" distR="0">
                  <wp:extent cx="352425" cy="781050"/>
                  <wp:effectExtent l="0" t="0" r="9525" b="0"/>
                  <wp:docPr id="5" name="図 5" descr="C:\Users\intl\Desktop\ORARI_Log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intl\Desktop\ORARI_Log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12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16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Octo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>
        <w:rPr>
          <w:sz w:val="21"/>
          <w:lang w:val="en-US"/>
        </w:rPr>
        <w:t>5</w:t>
      </w:r>
      <w:r w:rsidR="004A56D2"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Bali, Indonesia</w:t>
      </w:r>
    </w:p>
    <w:p w:rsidR="004A56D2" w:rsidRDefault="004A56D2" w:rsidP="004A56D2">
      <w:pPr>
        <w:pStyle w:val="Data"/>
        <w:rPr>
          <w:sz w:val="20"/>
          <w:lang w:val="en-US"/>
        </w:rPr>
      </w:pP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2F418E">
        <w:rPr>
          <w:rFonts w:hint="eastAsia"/>
          <w:b/>
          <w:lang w:val="en-US"/>
        </w:rPr>
        <w:t>1</w:t>
      </w:r>
      <w:r w:rsidR="009C09CD">
        <w:rPr>
          <w:b/>
          <w:lang w:val="en-US"/>
        </w:rPr>
        <w:t>5</w:t>
      </w:r>
      <w:r>
        <w:rPr>
          <w:rFonts w:hint="eastAsia"/>
          <w:b/>
          <w:lang w:val="en-US"/>
        </w:rPr>
        <w:t>/XV</w:t>
      </w:r>
      <w:r w:rsidR="009C09CD">
        <w:rPr>
          <w:b/>
          <w:lang w:val="en-US"/>
        </w:rPr>
        <w:t>I</w:t>
      </w:r>
      <w:r>
        <w:rPr>
          <w:rFonts w:hint="eastAsia"/>
          <w:b/>
          <w:lang w:val="en-US"/>
        </w:rPr>
        <w:t>/00</w:t>
      </w:r>
      <w:r w:rsidR="00F41749">
        <w:rPr>
          <w:rFonts w:hint="eastAsia"/>
          <w:b/>
          <w:lang w:val="en-US"/>
        </w:rPr>
        <w:t>5</w:t>
      </w: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rFonts w:hint="eastAsia"/>
          <w:lang w:val="en-US"/>
        </w:rPr>
        <w:t xml:space="preserve">Agenda Item: </w:t>
      </w:r>
      <w:r w:rsidR="00BB4AF2">
        <w:rPr>
          <w:lang w:val="en-US"/>
        </w:rPr>
        <w:t>10</w:t>
      </w:r>
      <w:r w:rsidR="00BB4AF2">
        <w:rPr>
          <w:rFonts w:hint="eastAsia"/>
          <w:lang w:val="en-US"/>
        </w:rPr>
        <w:t>.</w:t>
      </w:r>
      <w:r w:rsidR="00BB4AF2">
        <w:rPr>
          <w:lang w:val="en-US"/>
        </w:rPr>
        <w:t>1.2</w:t>
      </w:r>
    </w:p>
    <w:p w:rsidR="004B1EC7" w:rsidRDefault="004B1EC7" w:rsidP="004B1EC7">
      <w:pPr>
        <w:pStyle w:val="Subject"/>
        <w:tabs>
          <w:tab w:val="clear" w:pos="1134"/>
        </w:tabs>
        <w:ind w:left="0" w:firstLine="0"/>
        <w:rPr>
          <w:lang w:val="en-US"/>
        </w:rPr>
      </w:pPr>
      <w:bookmarkStart w:id="0" w:name="recibido"/>
      <w:bookmarkEnd w:id="0"/>
    </w:p>
    <w:p w:rsidR="004B1EC7" w:rsidRDefault="004B1EC7" w:rsidP="004B1EC7">
      <w:pPr>
        <w:pStyle w:val="10"/>
        <w:tabs>
          <w:tab w:val="clear" w:pos="794"/>
          <w:tab w:val="clear" w:pos="1191"/>
          <w:tab w:val="clear" w:pos="1588"/>
          <w:tab w:val="clear" w:pos="1985"/>
        </w:tabs>
        <w:jc w:val="center"/>
        <w:rPr>
          <w:b/>
          <w:bCs/>
          <w:lang w:val="en-US"/>
        </w:rPr>
      </w:pPr>
      <w:r>
        <w:rPr>
          <w:b/>
          <w:bCs/>
          <w:lang w:val="en-US"/>
        </w:rPr>
        <w:t>Triennial Report of the Directors 2012- 2015</w:t>
      </w:r>
    </w:p>
    <w:p w:rsidR="004B1EC7" w:rsidRDefault="004B1EC7" w:rsidP="004B1EC7">
      <w:pPr>
        <w:pStyle w:val="Subject"/>
        <w:tabs>
          <w:tab w:val="clear" w:pos="1134"/>
        </w:tabs>
        <w:ind w:left="0" w:firstLine="0"/>
        <w:rPr>
          <w:lang w:val="en-US"/>
        </w:rPr>
      </w:pPr>
    </w:p>
    <w:p w:rsidR="004B1EC7" w:rsidRDefault="004B1EC7" w:rsidP="004B1EC7">
      <w:pPr>
        <w:rPr>
          <w:rFonts w:eastAsia="ＭＳ 明朝"/>
          <w:lang w:eastAsia="ja-JP"/>
        </w:rPr>
      </w:pPr>
    </w:p>
    <w:p w:rsidR="004B1EC7" w:rsidRPr="00676C1D" w:rsidRDefault="004B1EC7" w:rsidP="004B1EC7">
      <w:pPr>
        <w:rPr>
          <w:rFonts w:eastAsia="ＭＳ 明朝"/>
          <w:lang w:eastAsia="ja-JP"/>
        </w:rPr>
      </w:pPr>
    </w:p>
    <w:p w:rsidR="004B1EC7" w:rsidRDefault="004B1EC7" w:rsidP="004B1EC7">
      <w:r>
        <w:t>On behalf of the directors of IARU Region 3 I have pleasure in submitting our report to the conference.</w:t>
      </w:r>
    </w:p>
    <w:p w:rsidR="004B1EC7" w:rsidRDefault="004B1EC7" w:rsidP="004B1EC7"/>
    <w:p w:rsidR="004B1EC7" w:rsidRDefault="004B1EC7" w:rsidP="004B1EC7">
      <w:r>
        <w:t xml:space="preserve">The newly elected directors met immediately after the HCMC conference in </w:t>
      </w:r>
      <w:smartTag w:uri="urn:schemas-microsoft-com:office:smarttags" w:element="place">
        <w:r>
          <w:t>Vietnam</w:t>
        </w:r>
      </w:smartTag>
      <w:r>
        <w:t xml:space="preserve"> in 2012. Portfolios were allocated and the participants of the Administrative Council meetings and the various other regional conferences were decided.</w:t>
      </w:r>
    </w:p>
    <w:p w:rsidR="004B1EC7" w:rsidRDefault="004B1EC7" w:rsidP="004B1EC7"/>
    <w:p w:rsidR="004B1EC7" w:rsidRDefault="004B1EC7" w:rsidP="004B1EC7">
      <w:r>
        <w:t>We conducted our work mainly via e-mail with each director travelling to events as decided upon.</w:t>
      </w:r>
    </w:p>
    <w:p w:rsidR="004B1EC7" w:rsidRDefault="004B1EC7" w:rsidP="004B1EC7"/>
    <w:p w:rsidR="004B1EC7" w:rsidRDefault="004B1EC7" w:rsidP="004B1EC7">
      <w:r>
        <w:t xml:space="preserve">It has been a satisfying three years and we feel we have contributed to the region and to the cause of amateur radio to the extent possible.  </w:t>
      </w:r>
    </w:p>
    <w:p w:rsidR="004B1EC7" w:rsidRDefault="004B1EC7" w:rsidP="004B1EC7"/>
    <w:p w:rsidR="004B1EC7" w:rsidRDefault="004B1EC7" w:rsidP="004B1EC7">
      <w:r>
        <w:t>More details are narrated in the individual director’s reports and so this one is kept very brief.</w:t>
      </w:r>
    </w:p>
    <w:p w:rsidR="004B1EC7" w:rsidRDefault="004B1EC7" w:rsidP="004B1EC7"/>
    <w:p w:rsidR="004B1EC7" w:rsidRPr="00F22F4C" w:rsidRDefault="004B1EC7" w:rsidP="004B1EC7">
      <w:pPr>
        <w:rPr>
          <w:b/>
          <w:u w:val="single"/>
        </w:rPr>
      </w:pPr>
      <w:r w:rsidRPr="00F22F4C">
        <w:rPr>
          <w:b/>
          <w:u w:val="single"/>
        </w:rPr>
        <w:t>Geoff Atkinson</w:t>
      </w:r>
      <w:r>
        <w:rPr>
          <w:b/>
          <w:u w:val="single"/>
        </w:rPr>
        <w:t xml:space="preserve"> VK3TL</w:t>
      </w:r>
    </w:p>
    <w:p w:rsidR="004B1EC7" w:rsidRPr="00361AE7" w:rsidRDefault="004B1EC7" w:rsidP="004B1EC7">
      <w:pPr>
        <w:pStyle w:val="ab"/>
        <w:rPr>
          <w:rFonts w:ascii="Times New Roman" w:hAnsi="Times New Roman"/>
          <w:sz w:val="24"/>
          <w:szCs w:val="24"/>
        </w:rPr>
      </w:pPr>
    </w:p>
    <w:p w:rsidR="004B1EC7" w:rsidRPr="00F22F4C" w:rsidRDefault="004B1EC7" w:rsidP="004B1EC7">
      <w:r w:rsidRPr="00F22F4C">
        <w:t>Geoff was elected a director at the 2012 conference in HCMC.</w:t>
      </w:r>
    </w:p>
    <w:p w:rsidR="004B1EC7" w:rsidRDefault="004B1EC7" w:rsidP="004B1EC7"/>
    <w:p w:rsidR="004B1EC7" w:rsidRPr="00F22F4C" w:rsidRDefault="004B1EC7" w:rsidP="004B1EC7">
      <w:r w:rsidRPr="00F22F4C">
        <w:t xml:space="preserve">He took on the responsibility of producing the Region 3 newsletters, which he did for several quarters. </w:t>
      </w:r>
    </w:p>
    <w:p w:rsidR="004B1EC7" w:rsidRDefault="004B1EC7" w:rsidP="004B1EC7"/>
    <w:p w:rsidR="004B1EC7" w:rsidRPr="00F22F4C" w:rsidRDefault="004B1EC7" w:rsidP="004B1EC7">
      <w:r w:rsidRPr="00F22F4C">
        <w:t>He contributed to all discussions very actively</w:t>
      </w:r>
    </w:p>
    <w:p w:rsidR="004B1EC7" w:rsidRDefault="004B1EC7" w:rsidP="004B1EC7"/>
    <w:p w:rsidR="004B1EC7" w:rsidRPr="00F22F4C" w:rsidRDefault="004B1EC7" w:rsidP="004B1EC7">
      <w:r w:rsidRPr="00F22F4C">
        <w:t>Unfortunately he submitted his resignation from directorship a few months ago citing personal reasons.</w:t>
      </w:r>
    </w:p>
    <w:p w:rsidR="004B1EC7" w:rsidRDefault="004B1EC7" w:rsidP="004B1EC7"/>
    <w:p w:rsidR="004B1EC7" w:rsidRPr="00F22F4C" w:rsidRDefault="004B1EC7" w:rsidP="004B1EC7">
      <w:r w:rsidRPr="00F22F4C">
        <w:t>Geoff was a valuable part of the directors group and his premature resignation left a void.</w:t>
      </w:r>
    </w:p>
    <w:p w:rsidR="004B1EC7" w:rsidRDefault="004B1EC7" w:rsidP="004B1EC7"/>
    <w:p w:rsidR="004B1EC7" w:rsidRPr="00F22F4C" w:rsidRDefault="004B1EC7" w:rsidP="004B1EC7">
      <w:r w:rsidRPr="00F22F4C">
        <w:t>In view of the short time left before the next R3 conference and election of directors, Geoff’s position was not filled.</w:t>
      </w:r>
    </w:p>
    <w:p w:rsidR="004B1EC7" w:rsidRDefault="004B1EC7" w:rsidP="004B1EC7">
      <w:pPr>
        <w:rPr>
          <w:b/>
          <w:u w:val="single"/>
        </w:rPr>
      </w:pPr>
    </w:p>
    <w:p w:rsidR="004B1EC7" w:rsidRDefault="004B1EC7" w:rsidP="004B1EC7">
      <w:pPr>
        <w:rPr>
          <w:b/>
          <w:u w:val="single"/>
        </w:rPr>
      </w:pPr>
      <w:r w:rsidRPr="00361AE7">
        <w:rPr>
          <w:b/>
          <w:u w:val="single"/>
        </w:rPr>
        <w:lastRenderedPageBreak/>
        <w:t>Ken Yamamoto</w:t>
      </w:r>
      <w:r>
        <w:rPr>
          <w:b/>
          <w:u w:val="single"/>
        </w:rPr>
        <w:t xml:space="preserve"> JA1CJP</w:t>
      </w:r>
    </w:p>
    <w:p w:rsidR="004B1EC7" w:rsidRDefault="004B1EC7" w:rsidP="004B1EC7">
      <w:pPr>
        <w:rPr>
          <w:b/>
          <w:u w:val="single"/>
        </w:rPr>
      </w:pPr>
    </w:p>
    <w:p w:rsidR="004B1EC7" w:rsidRDefault="004B1EC7" w:rsidP="004B1EC7">
      <w:r w:rsidRPr="00361AE7">
        <w:t xml:space="preserve">The </w:t>
      </w:r>
      <w:r>
        <w:t>D</w:t>
      </w:r>
      <w:r w:rsidRPr="00361AE7">
        <w:t xml:space="preserve">irectors would like to place on record the very valuable contribution by Ken and assistance to the </w:t>
      </w:r>
      <w:r>
        <w:t>D</w:t>
      </w:r>
      <w:r w:rsidRPr="00361AE7">
        <w:t>irectors rendered by him.</w:t>
      </w:r>
    </w:p>
    <w:p w:rsidR="004B1EC7" w:rsidRDefault="004B1EC7" w:rsidP="004B1EC7"/>
    <w:p w:rsidR="004B1EC7" w:rsidRPr="00361AE7" w:rsidRDefault="004B1EC7" w:rsidP="004B1EC7">
      <w:r w:rsidRPr="00361AE7">
        <w:t>It is realized that Ken has several other roles to fill and it must have been a very tough situation for him to handle all of them</w:t>
      </w:r>
      <w:r>
        <w:t xml:space="preserve"> so </w:t>
      </w:r>
      <w:r w:rsidRPr="00361AE7">
        <w:t>efficiently.</w:t>
      </w:r>
    </w:p>
    <w:p w:rsidR="004B1EC7" w:rsidRDefault="004B1EC7" w:rsidP="004B1EC7"/>
    <w:p w:rsidR="004B1EC7" w:rsidRPr="00361AE7" w:rsidRDefault="004B1EC7" w:rsidP="004B1EC7">
      <w:r w:rsidRPr="00361AE7">
        <w:t xml:space="preserve">We also wish to thank JARL for seconding Ken for this position at very short notice, and also for providing the headquarters for IARU Region 3 at their office in </w:t>
      </w:r>
      <w:smartTag w:uri="urn:schemas-microsoft-com:office:smarttags" w:element="place">
        <w:r w:rsidRPr="00361AE7">
          <w:t>Tokyo</w:t>
        </w:r>
      </w:smartTag>
      <w:r w:rsidRPr="00361AE7">
        <w:t>.</w:t>
      </w:r>
    </w:p>
    <w:p w:rsidR="004B1EC7" w:rsidRDefault="004B1EC7" w:rsidP="004B1EC7"/>
    <w:p w:rsidR="004B1EC7" w:rsidRDefault="004B1EC7" w:rsidP="004B1EC7">
      <w:r>
        <w:t xml:space="preserve">We trust every one attending this regional conference will have a fruitful few days in </w:t>
      </w:r>
      <w:smartTag w:uri="urn:schemas-microsoft-com:office:smarttags" w:element="place">
        <w:r>
          <w:t>Bali</w:t>
        </w:r>
      </w:smartTag>
      <w:r>
        <w:t xml:space="preserve"> and make the conference a great success.</w:t>
      </w:r>
    </w:p>
    <w:p w:rsidR="004B1EC7" w:rsidRDefault="004B1EC7" w:rsidP="004B1EC7"/>
    <w:p w:rsidR="004B1EC7" w:rsidRDefault="004B1EC7" w:rsidP="004B1EC7">
      <w:r>
        <w:t>We thank ORARI and the conference team for all the arrangements made for all of us.</w:t>
      </w:r>
    </w:p>
    <w:p w:rsidR="004B1EC7" w:rsidRDefault="004B1EC7" w:rsidP="004B1EC7"/>
    <w:p w:rsidR="004B1EC7" w:rsidRDefault="004B1EC7" w:rsidP="004B1EC7">
      <w:r>
        <w:t>We extend our very best wishes to the incoming board of directors who will be elected during this conference</w:t>
      </w:r>
    </w:p>
    <w:p w:rsidR="004B1EC7" w:rsidRDefault="004B1EC7" w:rsidP="004B1EC7"/>
    <w:p w:rsidR="004B1EC7" w:rsidRDefault="004B1EC7" w:rsidP="004B1EC7"/>
    <w:p w:rsidR="004B1EC7" w:rsidRDefault="004B1EC7" w:rsidP="004B1EC7">
      <w:r>
        <w:t>Gopal Madhavan</w:t>
      </w:r>
    </w:p>
    <w:p w:rsidR="004B1EC7" w:rsidRDefault="004B1EC7" w:rsidP="004B1EC7">
      <w:r>
        <w:t>VU2GMN Chairman</w:t>
      </w:r>
    </w:p>
    <w:p w:rsidR="004B1EC7" w:rsidRDefault="004B1EC7" w:rsidP="004B1EC7"/>
    <w:p w:rsidR="004B1EC7" w:rsidRDefault="004B1EC7" w:rsidP="004B1EC7"/>
    <w:p w:rsidR="00B20585" w:rsidRDefault="00B20585" w:rsidP="00B20585">
      <w:pPr>
        <w:pStyle w:val="Table"/>
        <w:keepNext w:val="0"/>
        <w:tabs>
          <w:tab w:val="left" w:pos="720"/>
        </w:tabs>
        <w:spacing w:before="120" w:after="0"/>
        <w:rPr>
          <w:caps w:val="0"/>
          <w:lang w:val="en-US"/>
        </w:rPr>
      </w:pPr>
      <w:r>
        <w:rPr>
          <w:caps w:val="0"/>
          <w:lang w:val="en-US"/>
        </w:rPr>
        <w:t>____________________</w:t>
      </w:r>
    </w:p>
    <w:p w:rsidR="004B1EC7" w:rsidRDefault="004B1EC7" w:rsidP="004B1EC7">
      <w:pPr>
        <w:rPr>
          <w:rFonts w:eastAsia="ＭＳ 明朝"/>
          <w:lang w:eastAsia="ja-JP"/>
        </w:rPr>
      </w:pPr>
      <w:bookmarkStart w:id="1" w:name="_GoBack"/>
      <w:bookmarkEnd w:id="1"/>
    </w:p>
    <w:p w:rsidR="00BB4AF2" w:rsidRDefault="00BB4AF2" w:rsidP="004A56D2"/>
    <w:p w:rsidR="00BB4AF2" w:rsidRPr="004D2E86" w:rsidRDefault="00BB4AF2" w:rsidP="004A56D2"/>
    <w:p w:rsidR="0005660E" w:rsidRPr="004A56D2" w:rsidRDefault="0005660E">
      <w:pPr>
        <w:rPr>
          <w:rFonts w:eastAsia="ＭＳ 明朝"/>
          <w:lang w:eastAsia="ja-JP"/>
        </w:rPr>
      </w:pPr>
    </w:p>
    <w:p w:rsidR="0005660E" w:rsidRDefault="0005660E">
      <w:pPr>
        <w:rPr>
          <w:rFonts w:eastAsia="ＭＳ 明朝"/>
          <w:lang w:eastAsia="ja-JP"/>
        </w:rPr>
      </w:pPr>
    </w:p>
    <w:p w:rsidR="0005660E" w:rsidRDefault="0005660E">
      <w:pPr>
        <w:rPr>
          <w:rFonts w:eastAsia="ＭＳ 明朝"/>
          <w:lang w:eastAsia="ja-JP"/>
        </w:rPr>
      </w:pPr>
    </w:p>
    <w:p w:rsidR="003C2A5B" w:rsidRDefault="003C2A5B">
      <w:pPr>
        <w:rPr>
          <w:rFonts w:eastAsia="ＭＳ 明朝"/>
          <w:lang w:eastAsia="ja-JP"/>
        </w:rPr>
      </w:pPr>
    </w:p>
    <w:p w:rsidR="00156D1D" w:rsidRDefault="00156D1D">
      <w:pPr>
        <w:rPr>
          <w:rFonts w:eastAsia="ＭＳ 明朝"/>
          <w:lang w:eastAsia="ja-JP"/>
        </w:rPr>
      </w:pPr>
    </w:p>
    <w:p w:rsidR="00156D1D" w:rsidRDefault="00156D1D">
      <w:pPr>
        <w:rPr>
          <w:rFonts w:eastAsia="ＭＳ 明朝"/>
          <w:lang w:eastAsia="ja-JP"/>
        </w:rPr>
      </w:pPr>
    </w:p>
    <w:sectPr w:rsidR="00156D1D" w:rsidSect="00A80565">
      <w:headerReference w:type="default" r:id="rId9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4339" w:rsidRDefault="00EC4339">
      <w:r>
        <w:separator/>
      </w:r>
    </w:p>
  </w:endnote>
  <w:endnote w:type="continuationSeparator" w:id="0">
    <w:p w:rsidR="00EC4339" w:rsidRDefault="00EC4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4339" w:rsidRDefault="00EC4339">
      <w:r>
        <w:separator/>
      </w:r>
    </w:p>
  </w:footnote>
  <w:footnote w:type="continuationSeparator" w:id="0">
    <w:p w:rsidR="00EC4339" w:rsidRDefault="00EC43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Pr="00726191">
      <w:rPr>
        <w:rStyle w:val="a5"/>
        <w:sz w:val="20"/>
        <w:szCs w:val="20"/>
      </w:rPr>
      <w:fldChar w:fldCharType="separate"/>
    </w:r>
    <w:r w:rsidR="00B20585">
      <w:rPr>
        <w:rStyle w:val="a5"/>
        <w:noProof/>
        <w:sz w:val="20"/>
        <w:szCs w:val="20"/>
      </w:rPr>
      <w:t>2</w:t>
    </w:r>
    <w:r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847A46">
      <w:rPr>
        <w:rStyle w:val="a5"/>
        <w:rFonts w:eastAsia="ＭＳ 明朝"/>
        <w:sz w:val="20"/>
        <w:szCs w:val="20"/>
        <w:lang w:eastAsia="ja-JP"/>
      </w:rPr>
      <w:t>5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/00</w:t>
    </w:r>
    <w:r w:rsidR="00F41749">
      <w:rPr>
        <w:rStyle w:val="a5"/>
        <w:sz w:val="20"/>
        <w:szCs w:val="20"/>
      </w:rPr>
      <w:t>5</w:t>
    </w:r>
  </w:p>
  <w:p w:rsidR="00676C1D" w:rsidRDefault="00676C1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B255F"/>
    <w:multiLevelType w:val="hybridMultilevel"/>
    <w:tmpl w:val="366E702A"/>
    <w:lvl w:ilvl="0" w:tplc="F580DD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4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6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8"/>
  </w:num>
  <w:num w:numId="5">
    <w:abstractNumId w:val="5"/>
  </w:num>
  <w:num w:numId="6">
    <w:abstractNumId w:val="7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CB0"/>
    <w:rsid w:val="0003595B"/>
    <w:rsid w:val="00035EFB"/>
    <w:rsid w:val="00051A84"/>
    <w:rsid w:val="000529A1"/>
    <w:rsid w:val="0005660E"/>
    <w:rsid w:val="000713CF"/>
    <w:rsid w:val="000D19A7"/>
    <w:rsid w:val="000E5A66"/>
    <w:rsid w:val="000F5540"/>
    <w:rsid w:val="00113A81"/>
    <w:rsid w:val="00142CB0"/>
    <w:rsid w:val="001539DD"/>
    <w:rsid w:val="00156D1D"/>
    <w:rsid w:val="0017248C"/>
    <w:rsid w:val="00172C79"/>
    <w:rsid w:val="00172D1D"/>
    <w:rsid w:val="0019586B"/>
    <w:rsid w:val="00196568"/>
    <w:rsid w:val="001A2F16"/>
    <w:rsid w:val="001B18C2"/>
    <w:rsid w:val="001C619C"/>
    <w:rsid w:val="001D5D7E"/>
    <w:rsid w:val="001F374B"/>
    <w:rsid w:val="00254A1B"/>
    <w:rsid w:val="0028454D"/>
    <w:rsid w:val="00291350"/>
    <w:rsid w:val="00291C9E"/>
    <w:rsid w:val="002926D4"/>
    <w:rsid w:val="002B1410"/>
    <w:rsid w:val="002C07DA"/>
    <w:rsid w:val="002C7EA9"/>
    <w:rsid w:val="002D581E"/>
    <w:rsid w:val="002F418E"/>
    <w:rsid w:val="0034216C"/>
    <w:rsid w:val="003809C7"/>
    <w:rsid w:val="003B5373"/>
    <w:rsid w:val="003B6263"/>
    <w:rsid w:val="003C2A5B"/>
    <w:rsid w:val="003C64A7"/>
    <w:rsid w:val="003D102D"/>
    <w:rsid w:val="003D3FDA"/>
    <w:rsid w:val="00420822"/>
    <w:rsid w:val="0045458F"/>
    <w:rsid w:val="004633B4"/>
    <w:rsid w:val="00480B03"/>
    <w:rsid w:val="004A56D2"/>
    <w:rsid w:val="004B1EC7"/>
    <w:rsid w:val="004B3553"/>
    <w:rsid w:val="004D2E86"/>
    <w:rsid w:val="00526E07"/>
    <w:rsid w:val="00530E8C"/>
    <w:rsid w:val="00545933"/>
    <w:rsid w:val="00587875"/>
    <w:rsid w:val="005D4313"/>
    <w:rsid w:val="00607E2B"/>
    <w:rsid w:val="00623CE1"/>
    <w:rsid w:val="0063062B"/>
    <w:rsid w:val="00637BE5"/>
    <w:rsid w:val="00667229"/>
    <w:rsid w:val="00676C1D"/>
    <w:rsid w:val="00682BE5"/>
    <w:rsid w:val="0068426A"/>
    <w:rsid w:val="00690FED"/>
    <w:rsid w:val="006939A5"/>
    <w:rsid w:val="006A7376"/>
    <w:rsid w:val="006D03B3"/>
    <w:rsid w:val="006F7E78"/>
    <w:rsid w:val="00711538"/>
    <w:rsid w:val="00712451"/>
    <w:rsid w:val="00726191"/>
    <w:rsid w:val="00732F08"/>
    <w:rsid w:val="0074190C"/>
    <w:rsid w:val="00762576"/>
    <w:rsid w:val="00791060"/>
    <w:rsid w:val="007A7662"/>
    <w:rsid w:val="007B5626"/>
    <w:rsid w:val="0080570B"/>
    <w:rsid w:val="008141AA"/>
    <w:rsid w:val="008148E1"/>
    <w:rsid w:val="00847A46"/>
    <w:rsid w:val="008D0E09"/>
    <w:rsid w:val="008E4412"/>
    <w:rsid w:val="0097693B"/>
    <w:rsid w:val="00993355"/>
    <w:rsid w:val="009A4A6D"/>
    <w:rsid w:val="009C09CD"/>
    <w:rsid w:val="009E0413"/>
    <w:rsid w:val="00A13265"/>
    <w:rsid w:val="00A71136"/>
    <w:rsid w:val="00A75B28"/>
    <w:rsid w:val="00A80565"/>
    <w:rsid w:val="00AA474C"/>
    <w:rsid w:val="00AD7E5F"/>
    <w:rsid w:val="00B01AA1"/>
    <w:rsid w:val="00B20585"/>
    <w:rsid w:val="00B30C81"/>
    <w:rsid w:val="00BB4AF2"/>
    <w:rsid w:val="00BD7620"/>
    <w:rsid w:val="00BF71AC"/>
    <w:rsid w:val="00C15633"/>
    <w:rsid w:val="00C15799"/>
    <w:rsid w:val="00C357AD"/>
    <w:rsid w:val="00C6069C"/>
    <w:rsid w:val="00CD5431"/>
    <w:rsid w:val="00CF2491"/>
    <w:rsid w:val="00D57772"/>
    <w:rsid w:val="00D75A4D"/>
    <w:rsid w:val="00D8478B"/>
    <w:rsid w:val="00D86151"/>
    <w:rsid w:val="00DA7595"/>
    <w:rsid w:val="00DB0A68"/>
    <w:rsid w:val="00DC43A3"/>
    <w:rsid w:val="00DC6954"/>
    <w:rsid w:val="00DE3816"/>
    <w:rsid w:val="00E0124F"/>
    <w:rsid w:val="00E4680F"/>
    <w:rsid w:val="00E674D3"/>
    <w:rsid w:val="00E70FD0"/>
    <w:rsid w:val="00E74909"/>
    <w:rsid w:val="00EB1638"/>
    <w:rsid w:val="00EC4339"/>
    <w:rsid w:val="00EF7F4A"/>
    <w:rsid w:val="00F076CB"/>
    <w:rsid w:val="00F22F4C"/>
    <w:rsid w:val="00F34944"/>
    <w:rsid w:val="00F41749"/>
    <w:rsid w:val="00F84067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0B7ED5F-B30D-4A08-9463-93A4B441C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8">
    <w:name w:val="Balloon Text"/>
    <w:basedOn w:val="a"/>
    <w:link w:val="a9"/>
    <w:rsid w:val="009E0413"/>
    <w:rPr>
      <w:rFonts w:ascii="Arial" w:eastAsia="ＭＳ ゴシック" w:hAnsi="Arial"/>
      <w:sz w:val="18"/>
      <w:szCs w:val="18"/>
      <w:lang w:val="x-none"/>
    </w:rPr>
  </w:style>
  <w:style w:type="character" w:customStyle="1" w:styleId="a9">
    <w:name w:val="吹き出し (文字)"/>
    <w:link w:val="a8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a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uiPriority w:val="99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uiPriority w:val="99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uiPriority w:val="99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uiPriority w:val="99"/>
    <w:rsid w:val="004A56D2"/>
  </w:style>
  <w:style w:type="paragraph" w:customStyle="1" w:styleId="Table">
    <w:name w:val="Table_#"/>
    <w:basedOn w:val="a"/>
    <w:next w:val="a"/>
    <w:uiPriority w:val="99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styleId="ab">
    <w:name w:val="List Paragraph"/>
    <w:basedOn w:val="a"/>
    <w:uiPriority w:val="99"/>
    <w:qFormat/>
    <w:rsid w:val="00F22F4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573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opal\AppData\Local\Temp\DocumentTemplate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DocumentTemplate.dotx</Template>
  <TotalTime>8</TotalTime>
  <Pages>1</Pages>
  <Words>345</Words>
  <Characters>1969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2310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Gopal Madhavan</dc:creator>
  <cp:lastModifiedBy>Yamamoto</cp:lastModifiedBy>
  <cp:revision>10</cp:revision>
  <cp:lastPrinted>2009-02-17T09:56:00Z</cp:lastPrinted>
  <dcterms:created xsi:type="dcterms:W3CDTF">2015-09-14T08:02:00Z</dcterms:created>
  <dcterms:modified xsi:type="dcterms:W3CDTF">2015-09-30T04:18:00Z</dcterms:modified>
</cp:coreProperties>
</file>